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897A1F" w14:textId="6FD98B65" w:rsidR="005F53E6" w:rsidRPr="00C040DA" w:rsidRDefault="00622BAD" w:rsidP="00281C97">
      <w:pPr>
        <w:jc w:val="right"/>
        <w:rPr>
          <w:rFonts w:ascii="Rotis Serif Std" w:hAnsi="Rotis Serif Std"/>
          <w:sz w:val="36"/>
          <w:szCs w:val="36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01B6EA0" wp14:editId="42093526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1898650" cy="1285874"/>
                <wp:effectExtent l="0" t="0" r="0" b="0"/>
                <wp:wrapNone/>
                <wp:docPr id="7" name="Gruppiere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8650" cy="1285875"/>
                          <a:chOff x="25400" y="142875"/>
                          <a:chExt cx="1898650" cy="1285874"/>
                        </a:xfrm>
                      </wpg:grpSpPr>
                      <pic:pic xmlns:pic="http://schemas.openxmlformats.org/drawingml/2006/picture">
                        <pic:nvPicPr>
                          <pic:cNvPr id="8" name="Bild 1" descr="C:\Users\Donatus\Documents\Gymnasium Dresden West\Logo5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0" y="273050"/>
                            <a:ext cx="17145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92075" y="142875"/>
                            <a:ext cx="1752600" cy="22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1D58C9" w14:textId="77777777" w:rsidR="00F3286F" w:rsidRPr="00281C97" w:rsidRDefault="00F3286F" w:rsidP="00622BAD">
                              <w:pPr>
                                <w:jc w:val="right"/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  <w:t>Förde</w:t>
                              </w:r>
                              <w:r w:rsidRPr="00281C97"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  <w:t>verein</w:t>
                              </w:r>
                              <w:r w:rsidRPr="00281C97"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  <w:t xml:space="preserve"> des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>
                          <a:noAutofit/>
                        </wps:bodyPr>
                      </wps:wsp>
                      <wps:wsp>
                        <wps:cNvPr id="1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" y="1222374"/>
                            <a:ext cx="1898650" cy="20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5E132" w14:textId="77777777" w:rsidR="00F3286F" w:rsidRPr="00281C97" w:rsidRDefault="00F3286F" w:rsidP="00622BAD">
                              <w:pPr>
                                <w:jc w:val="right"/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  <w:t>Tschirnhaus-</w:t>
                              </w:r>
                              <w:r w:rsidRPr="00281C97"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  <w:t>Gymnasiums Dresden e. V.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B6EA0" id="Gruppieren 4" o:spid="_x0000_s1026" style="position:absolute;left:0;text-align:left;margin-left:0;margin-top:.15pt;width:149.5pt;height:101.25pt;z-index:251662336;mso-position-horizontal:left;mso-position-horizontal-relative:margin" coordorigin="254,1428" coordsize="18986,12858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s1027" type="#_x0000_t75" style="position:absolute;left:635;top:2730;width:17145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">
                  <v:imagedata r:id="rId9" o:title="Logo5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8" type="#_x0000_t202" style="position:absolute;left:920;top:1428;width:17526;height:222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" filled="f" stroked="f">
                  <v:textbox>
                    <w:txbxContent>
                      <w:p w14:paraId="4F1D58C9" w14:textId="77777777" w:rsidR="00F3286F" w:rsidRPr="00281C97" w:rsidRDefault="00F3286F" w:rsidP="00622BAD">
                        <w:pPr>
                          <w:jc w:val="right"/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Förde</w:t>
                        </w:r>
                        <w:r w:rsidRPr="00281C97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verein</w:t>
                        </w:r>
                        <w:r w:rsidRPr="00281C97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 xml:space="preserve"> des</w:t>
                        </w:r>
                      </w:p>
                    </w:txbxContent>
                  </v:textbox>
                </v:shape>
                <v:shape id="Textfeld 2" o:spid="_x0000_s1029" type="#_x0000_t202" style="position:absolute;left:254;top:12223;width:1898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2B25E132" w14:textId="77777777" w:rsidR="00F3286F" w:rsidRPr="00281C97" w:rsidRDefault="00F3286F" w:rsidP="00622BAD">
                        <w:pPr>
                          <w:jc w:val="right"/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Tschirnhaus-</w:t>
                        </w:r>
                        <w:r w:rsidRPr="00281C97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Gymnasiums Dresden e. V.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E0CE8">
        <w:rPr>
          <w:rFonts w:ascii="Rotis Serif Std" w:hAnsi="Rotis Serif Std"/>
          <w:sz w:val="36"/>
          <w:szCs w:val="36"/>
        </w:rPr>
        <w:t>Förderv</w:t>
      </w:r>
      <w:r w:rsidR="005149F9">
        <w:rPr>
          <w:rFonts w:ascii="Rotis Serif Std" w:hAnsi="Rotis Serif Std"/>
          <w:sz w:val="36"/>
          <w:szCs w:val="36"/>
        </w:rPr>
        <w:t xml:space="preserve">erein des </w:t>
      </w:r>
      <w:r w:rsidR="00AE0CE8">
        <w:rPr>
          <w:rFonts w:ascii="Rotis Serif Std" w:hAnsi="Rotis Serif Std"/>
          <w:sz w:val="36"/>
          <w:szCs w:val="36"/>
        </w:rPr>
        <w:br/>
        <w:t xml:space="preserve">Tschirnhaus-Gymnasiums </w:t>
      </w:r>
      <w:r w:rsidR="00C040DA" w:rsidRPr="00C040DA">
        <w:rPr>
          <w:rFonts w:ascii="Rotis Serif Std" w:hAnsi="Rotis Serif Std"/>
          <w:sz w:val="36"/>
          <w:szCs w:val="36"/>
        </w:rPr>
        <w:t xml:space="preserve">Dresden </w:t>
      </w:r>
      <w:r w:rsidR="00281C97">
        <w:rPr>
          <w:rFonts w:ascii="Rotis Serif Std" w:hAnsi="Rotis Serif Std"/>
          <w:sz w:val="36"/>
          <w:szCs w:val="36"/>
        </w:rPr>
        <w:t>e. V.</w:t>
      </w:r>
    </w:p>
    <w:p w14:paraId="673D0976" w14:textId="77777777" w:rsidR="00C040DA" w:rsidRPr="00914CE1" w:rsidRDefault="00C040DA" w:rsidP="00C040DA">
      <w:pPr>
        <w:jc w:val="right"/>
        <w:rPr>
          <w:rFonts w:ascii="Arial" w:hAnsi="Arial" w:cs="Arial"/>
          <w:sz w:val="22"/>
        </w:rPr>
      </w:pPr>
    </w:p>
    <w:p w14:paraId="2BA0ECF4" w14:textId="77777777" w:rsidR="00C040DA" w:rsidRPr="00914CE1" w:rsidRDefault="00C040DA" w:rsidP="00C040DA">
      <w:pPr>
        <w:jc w:val="right"/>
        <w:rPr>
          <w:rFonts w:ascii="Arial" w:hAnsi="Arial" w:cs="Arial"/>
          <w:sz w:val="22"/>
        </w:rPr>
      </w:pPr>
    </w:p>
    <w:p w14:paraId="57AF147F" w14:textId="77777777" w:rsidR="00C040DA" w:rsidRPr="00914CE1" w:rsidRDefault="00281C97" w:rsidP="00C040DA">
      <w:pPr>
        <w:rPr>
          <w:rFonts w:ascii="Arial" w:hAnsi="Arial" w:cs="Arial"/>
          <w:sz w:val="22"/>
        </w:rPr>
      </w:pPr>
      <w:r w:rsidRPr="00914CE1">
        <w:rPr>
          <w:rFonts w:ascii="Arial" w:hAnsi="Arial" w:cs="Arial"/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0324DF" wp14:editId="35AA41B3">
                <wp:simplePos x="0" y="0"/>
                <wp:positionH relativeFrom="margin">
                  <wp:posOffset>4345305</wp:posOffset>
                </wp:positionH>
                <wp:positionV relativeFrom="paragraph">
                  <wp:posOffset>8255</wp:posOffset>
                </wp:positionV>
                <wp:extent cx="1660525" cy="466725"/>
                <wp:effectExtent l="0" t="0" r="0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EE36A" w14:textId="77777777" w:rsidR="00F3286F" w:rsidRDefault="00F3286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CE72D6E" w14:textId="77777777" w:rsidR="00F3286F" w:rsidRDefault="00F3286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BC69939" w14:textId="4B6B3F10" w:rsidR="00F3286F" w:rsidRPr="00C040DA" w:rsidRDefault="006E7B7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 w:rsidR="00F328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resden, </w:t>
                            </w:r>
                            <w:r w:rsidR="003E7E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im Deze</w:t>
                            </w:r>
                            <w:r w:rsidR="00FE0DB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mber 2019</w:t>
                            </w:r>
                          </w:p>
                          <w:p w14:paraId="2CF0E564" w14:textId="77777777" w:rsidR="00F3286F" w:rsidRDefault="00F3286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09D0452" w14:textId="77777777" w:rsidR="00F3286F" w:rsidRDefault="00F3286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324DF" id="Text Box 2" o:spid="_x0000_s1030" type="#_x0000_t202" style="position:absolute;margin-left:342.15pt;margin-top:.65pt;width:130.75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" stroked="f">
                <v:textbox>
                  <w:txbxContent>
                    <w:p w14:paraId="467EE36A" w14:textId="77777777" w:rsidR="00F3286F" w:rsidRDefault="00F3286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CE72D6E" w14:textId="77777777" w:rsidR="00F3286F" w:rsidRDefault="00F3286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BC69939" w14:textId="4B6B3F10" w:rsidR="00F3286F" w:rsidRPr="00C040DA" w:rsidRDefault="006E7B7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</w:t>
                      </w:r>
                      <w:r w:rsidR="00F3286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resden, </w:t>
                      </w:r>
                      <w:r w:rsidR="003E7E04">
                        <w:rPr>
                          <w:rFonts w:ascii="Arial" w:hAnsi="Arial" w:cs="Arial"/>
                          <w:sz w:val="16"/>
                          <w:szCs w:val="16"/>
                        </w:rPr>
                        <w:t>im Deze</w:t>
                      </w:r>
                      <w:r w:rsidR="00FE0DBD">
                        <w:rPr>
                          <w:rFonts w:ascii="Arial" w:hAnsi="Arial" w:cs="Arial"/>
                          <w:sz w:val="16"/>
                          <w:szCs w:val="16"/>
                        </w:rPr>
                        <w:t>mber 2019</w:t>
                      </w:r>
                    </w:p>
                    <w:p w14:paraId="2CF0E564" w14:textId="77777777" w:rsidR="00F3286F" w:rsidRDefault="00F3286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09D0452" w14:textId="77777777" w:rsidR="00F3286F" w:rsidRDefault="00F3286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BB9336" w14:textId="77777777" w:rsidR="00C040DA" w:rsidRPr="00914CE1" w:rsidRDefault="00C040DA" w:rsidP="00C040DA">
      <w:pPr>
        <w:rPr>
          <w:rFonts w:ascii="Arial" w:hAnsi="Arial" w:cs="Arial"/>
          <w:sz w:val="22"/>
        </w:rPr>
      </w:pPr>
    </w:p>
    <w:p w14:paraId="410B34CA" w14:textId="77047B12" w:rsidR="00C040DA" w:rsidRPr="00914CE1" w:rsidRDefault="00C040DA" w:rsidP="00C040DA">
      <w:pPr>
        <w:rPr>
          <w:rFonts w:ascii="Arial" w:hAnsi="Arial" w:cs="Arial"/>
          <w:sz w:val="22"/>
        </w:rPr>
      </w:pPr>
    </w:p>
    <w:p w14:paraId="65F50FBC" w14:textId="22EA84D0" w:rsidR="00C040DA" w:rsidRPr="00914CE1" w:rsidRDefault="00C040DA" w:rsidP="00C040DA">
      <w:pPr>
        <w:rPr>
          <w:rFonts w:ascii="Arial" w:hAnsi="Arial" w:cs="Arial"/>
          <w:sz w:val="22"/>
        </w:rPr>
      </w:pPr>
    </w:p>
    <w:p w14:paraId="05697DC9" w14:textId="209C342B" w:rsidR="00281C97" w:rsidRDefault="00281C97" w:rsidP="00C040DA">
      <w:pPr>
        <w:rPr>
          <w:rFonts w:ascii="Arial" w:hAnsi="Arial" w:cs="Arial"/>
          <w:sz w:val="22"/>
        </w:rPr>
      </w:pPr>
    </w:p>
    <w:p w14:paraId="58408E26" w14:textId="384765E9" w:rsidR="00544CED" w:rsidRPr="00914CE1" w:rsidRDefault="00544CED" w:rsidP="00C040DA">
      <w:pPr>
        <w:rPr>
          <w:rFonts w:ascii="Arial" w:hAnsi="Arial" w:cs="Arial"/>
          <w:sz w:val="22"/>
        </w:rPr>
      </w:pPr>
    </w:p>
    <w:p w14:paraId="4CD842C2" w14:textId="74EE96F6" w:rsidR="00AB3E72" w:rsidRDefault="003E7E04" w:rsidP="002D41C5">
      <w:pPr>
        <w:pStyle w:val="Default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Die AG Mitwelt beim </w:t>
      </w:r>
      <w:r w:rsidR="00AB3E72">
        <w:rPr>
          <w:b/>
          <w:bCs/>
          <w:i/>
          <w:sz w:val="28"/>
          <w:szCs w:val="28"/>
        </w:rPr>
        <w:t xml:space="preserve">Bundesförderpreis </w:t>
      </w:r>
      <w:r w:rsidR="00D474CD">
        <w:rPr>
          <w:b/>
          <w:bCs/>
          <w:i/>
          <w:sz w:val="28"/>
          <w:szCs w:val="28"/>
        </w:rPr>
        <w:t>der Stiftung Bildung</w:t>
      </w:r>
      <w:r w:rsidR="00D474CD">
        <w:rPr>
          <w:b/>
          <w:bCs/>
          <w:i/>
          <w:sz w:val="28"/>
          <w:szCs w:val="28"/>
        </w:rPr>
        <w:br/>
      </w:r>
      <w:r w:rsidR="00AB3E72">
        <w:rPr>
          <w:b/>
          <w:bCs/>
          <w:i/>
          <w:sz w:val="28"/>
          <w:szCs w:val="28"/>
        </w:rPr>
        <w:t>„Verein(t) für gute Kita und Schule</w:t>
      </w:r>
      <w:r w:rsidR="006957A1">
        <w:rPr>
          <w:b/>
          <w:bCs/>
          <w:i/>
          <w:sz w:val="28"/>
          <w:szCs w:val="28"/>
        </w:rPr>
        <w:t>“</w:t>
      </w:r>
      <w:r w:rsidR="00D474CD">
        <w:rPr>
          <w:b/>
          <w:bCs/>
          <w:i/>
          <w:sz w:val="28"/>
          <w:szCs w:val="28"/>
        </w:rPr>
        <w:t xml:space="preserve"> 2019</w:t>
      </w:r>
    </w:p>
    <w:p w14:paraId="20345DDC" w14:textId="0F38DEF0" w:rsidR="00587679" w:rsidRDefault="00587679" w:rsidP="00587679">
      <w:pPr>
        <w:pStyle w:val="Default"/>
        <w:rPr>
          <w:sz w:val="22"/>
          <w:szCs w:val="22"/>
        </w:rPr>
      </w:pPr>
    </w:p>
    <w:p w14:paraId="5DBD24F2" w14:textId="4CAD05EF" w:rsidR="004A6D57" w:rsidRDefault="00580DA0" w:rsidP="008F6916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Die AG Mitwelt </w:t>
      </w:r>
      <w:r w:rsidR="0024237C">
        <w:rPr>
          <w:sz w:val="22"/>
          <w:szCs w:val="22"/>
        </w:rPr>
        <w:t>setzt sich m</w:t>
      </w:r>
      <w:r w:rsidRPr="00580DA0">
        <w:rPr>
          <w:sz w:val="22"/>
          <w:szCs w:val="22"/>
        </w:rPr>
        <w:t xml:space="preserve">it verschiedensten Themen der Nachhaltigkeit inhaltlich auseinandersetzt, </w:t>
      </w:r>
      <w:r w:rsidR="0024237C">
        <w:rPr>
          <w:sz w:val="22"/>
          <w:szCs w:val="22"/>
        </w:rPr>
        <w:t xml:space="preserve">plant und setzt </w:t>
      </w:r>
      <w:r w:rsidRPr="00580DA0">
        <w:rPr>
          <w:sz w:val="22"/>
          <w:szCs w:val="22"/>
        </w:rPr>
        <w:t>eigene Projekte</w:t>
      </w:r>
      <w:r w:rsidR="0024237C">
        <w:rPr>
          <w:sz w:val="22"/>
          <w:szCs w:val="22"/>
        </w:rPr>
        <w:t xml:space="preserve"> um und ist</w:t>
      </w:r>
      <w:r w:rsidRPr="00580DA0">
        <w:rPr>
          <w:sz w:val="22"/>
          <w:szCs w:val="22"/>
        </w:rPr>
        <w:t xml:space="preserve"> in Zusammenarbeit mit Vereinen und Stiftungen ehrenamtlich </w:t>
      </w:r>
      <w:r w:rsidR="0024237C">
        <w:rPr>
          <w:sz w:val="22"/>
          <w:szCs w:val="22"/>
        </w:rPr>
        <w:t>tätig.</w:t>
      </w:r>
      <w:r w:rsidR="00864DE6">
        <w:rPr>
          <w:sz w:val="22"/>
          <w:szCs w:val="22"/>
        </w:rPr>
        <w:t xml:space="preserve"> Für dieses Engagement war sie als eines von vier sächsischen Projekten für den </w:t>
      </w:r>
      <w:r w:rsidR="004A6D57">
        <w:rPr>
          <w:sz w:val="22"/>
          <w:szCs w:val="22"/>
        </w:rPr>
        <w:t xml:space="preserve">Bundesförderpries </w:t>
      </w:r>
      <w:r w:rsidR="00E90E75">
        <w:rPr>
          <w:sz w:val="22"/>
          <w:szCs w:val="22"/>
        </w:rPr>
        <w:t>„Verein(t) für gute Kita und Schule“</w:t>
      </w:r>
      <w:r w:rsidR="00475F06">
        <w:rPr>
          <w:sz w:val="22"/>
          <w:szCs w:val="22"/>
        </w:rPr>
        <w:t xml:space="preserve"> </w:t>
      </w:r>
      <w:r w:rsidR="004A6D57">
        <w:rPr>
          <w:sz w:val="22"/>
          <w:szCs w:val="22"/>
        </w:rPr>
        <w:t xml:space="preserve">2019 nominiert. </w:t>
      </w:r>
    </w:p>
    <w:p w14:paraId="5F44EC35" w14:textId="48C8187D" w:rsidR="004A6D57" w:rsidRDefault="004A6D57" w:rsidP="008F6916">
      <w:pPr>
        <w:pStyle w:val="Default"/>
        <w:jc w:val="both"/>
        <w:rPr>
          <w:sz w:val="22"/>
          <w:szCs w:val="22"/>
        </w:rPr>
      </w:pPr>
    </w:p>
    <w:p w14:paraId="4C138A24" w14:textId="4704260D" w:rsidR="004A6D57" w:rsidRDefault="00DC7D96" w:rsidP="008F6916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Am</w:t>
      </w:r>
      <w:r w:rsidR="001E2CDB">
        <w:rPr>
          <w:sz w:val="22"/>
          <w:szCs w:val="22"/>
        </w:rPr>
        <w:t xml:space="preserve"> 11. Dezember</w:t>
      </w:r>
      <w:r>
        <w:rPr>
          <w:sz w:val="22"/>
          <w:szCs w:val="22"/>
        </w:rPr>
        <w:t xml:space="preserve"> fuhren wir mit 10 Schüler</w:t>
      </w:r>
      <w:r w:rsidR="00813636">
        <w:rPr>
          <w:sz w:val="22"/>
          <w:szCs w:val="22"/>
        </w:rPr>
        <w:t>innen und Schülern der AG Mitwelt</w:t>
      </w:r>
      <w:r>
        <w:rPr>
          <w:sz w:val="22"/>
          <w:szCs w:val="22"/>
        </w:rPr>
        <w:t xml:space="preserve"> und Herrn Schmidt</w:t>
      </w:r>
      <w:r w:rsidR="00702015">
        <w:rPr>
          <w:sz w:val="22"/>
          <w:szCs w:val="22"/>
        </w:rPr>
        <w:t xml:space="preserve"> </w:t>
      </w:r>
      <w:r w:rsidR="00D67CB6">
        <w:rPr>
          <w:sz w:val="22"/>
          <w:szCs w:val="22"/>
        </w:rPr>
        <w:t xml:space="preserve">mit dem Zug </w:t>
      </w:r>
      <w:r w:rsidR="00702015">
        <w:rPr>
          <w:sz w:val="22"/>
          <w:szCs w:val="22"/>
        </w:rPr>
        <w:t>zur Preisverleihung</w:t>
      </w:r>
      <w:r>
        <w:rPr>
          <w:sz w:val="22"/>
          <w:szCs w:val="22"/>
        </w:rPr>
        <w:t xml:space="preserve"> nach Berlin</w:t>
      </w:r>
      <w:r w:rsidR="004D1E3C">
        <w:rPr>
          <w:sz w:val="22"/>
          <w:szCs w:val="22"/>
        </w:rPr>
        <w:t xml:space="preserve">. </w:t>
      </w:r>
      <w:r w:rsidR="00D12F2F">
        <w:rPr>
          <w:sz w:val="22"/>
          <w:szCs w:val="22"/>
        </w:rPr>
        <w:t xml:space="preserve">Die Veranstaltung fand im Umweltforum Berlin statt, einer nach ökologischen Gesichtspunkten umgebauten und genutzten ehemaligen Kirche. </w:t>
      </w:r>
      <w:r w:rsidR="00FA1C49">
        <w:rPr>
          <w:sz w:val="22"/>
          <w:szCs w:val="22"/>
        </w:rPr>
        <w:t xml:space="preserve">Jedes </w:t>
      </w:r>
      <w:r w:rsidR="00991C4A">
        <w:rPr>
          <w:sz w:val="22"/>
          <w:szCs w:val="22"/>
        </w:rPr>
        <w:t xml:space="preserve">der 29 nominierten </w:t>
      </w:r>
      <w:r w:rsidR="00FA1C49">
        <w:rPr>
          <w:sz w:val="22"/>
          <w:szCs w:val="22"/>
        </w:rPr>
        <w:t>Projekt</w:t>
      </w:r>
      <w:r w:rsidR="00991C4A">
        <w:rPr>
          <w:sz w:val="22"/>
          <w:szCs w:val="22"/>
        </w:rPr>
        <w:t>e</w:t>
      </w:r>
      <w:r w:rsidR="00FA1C49">
        <w:rPr>
          <w:sz w:val="22"/>
          <w:szCs w:val="22"/>
        </w:rPr>
        <w:t xml:space="preserve"> </w:t>
      </w:r>
      <w:r w:rsidR="00E70AEB">
        <w:rPr>
          <w:sz w:val="22"/>
          <w:szCs w:val="22"/>
        </w:rPr>
        <w:t>wurde</w:t>
      </w:r>
      <w:r w:rsidR="00FA1C49">
        <w:rPr>
          <w:sz w:val="22"/>
          <w:szCs w:val="22"/>
        </w:rPr>
        <w:t xml:space="preserve"> mit einem Plakat vor</w:t>
      </w:r>
      <w:r w:rsidR="00E70AEB">
        <w:rPr>
          <w:sz w:val="22"/>
          <w:szCs w:val="22"/>
        </w:rPr>
        <w:t>gestellt</w:t>
      </w:r>
      <w:r w:rsidR="00FA1C49">
        <w:rPr>
          <w:sz w:val="22"/>
          <w:szCs w:val="22"/>
        </w:rPr>
        <w:t xml:space="preserve"> und die </w:t>
      </w:r>
      <w:r w:rsidR="0014765B">
        <w:rPr>
          <w:sz w:val="22"/>
          <w:szCs w:val="22"/>
        </w:rPr>
        <w:t>Teilnehmer</w:t>
      </w:r>
      <w:r w:rsidR="00FA1C49">
        <w:rPr>
          <w:sz w:val="22"/>
          <w:szCs w:val="22"/>
        </w:rPr>
        <w:t xml:space="preserve"> konnten Fragen </w:t>
      </w:r>
      <w:r w:rsidR="00991C4A">
        <w:rPr>
          <w:sz w:val="22"/>
          <w:szCs w:val="22"/>
        </w:rPr>
        <w:t>zum Projekt stellen</w:t>
      </w:r>
      <w:r w:rsidR="009F144B">
        <w:rPr>
          <w:sz w:val="22"/>
          <w:szCs w:val="22"/>
        </w:rPr>
        <w:t xml:space="preserve"> und mit den </w:t>
      </w:r>
      <w:r w:rsidR="0014765B">
        <w:rPr>
          <w:sz w:val="22"/>
          <w:szCs w:val="22"/>
        </w:rPr>
        <w:t>Schülern</w:t>
      </w:r>
      <w:r w:rsidR="0019228C">
        <w:rPr>
          <w:sz w:val="22"/>
          <w:szCs w:val="22"/>
        </w:rPr>
        <w:t>, die die Projekte umsetzen,</w:t>
      </w:r>
      <w:r w:rsidR="00DE1C51">
        <w:rPr>
          <w:sz w:val="22"/>
          <w:szCs w:val="22"/>
        </w:rPr>
        <w:t xml:space="preserve"> diskutieren</w:t>
      </w:r>
      <w:r w:rsidR="00991C4A">
        <w:rPr>
          <w:sz w:val="22"/>
          <w:szCs w:val="22"/>
        </w:rPr>
        <w:t xml:space="preserve">. </w:t>
      </w:r>
      <w:r w:rsidR="007E311D">
        <w:rPr>
          <w:sz w:val="22"/>
          <w:szCs w:val="22"/>
        </w:rPr>
        <w:t>Darüber hinaus konnten d</w:t>
      </w:r>
      <w:r w:rsidR="00055241">
        <w:rPr>
          <w:sz w:val="22"/>
          <w:szCs w:val="22"/>
        </w:rPr>
        <w:t xml:space="preserve">ie Schülerinnen und Schüler an verschiedenen Workshops teilnehmen, zum Beispiel </w:t>
      </w:r>
      <w:r w:rsidR="00A04164">
        <w:rPr>
          <w:sz w:val="22"/>
          <w:szCs w:val="22"/>
        </w:rPr>
        <w:t xml:space="preserve">um </w:t>
      </w:r>
      <w:r w:rsidR="00055241">
        <w:rPr>
          <w:sz w:val="22"/>
          <w:szCs w:val="22"/>
        </w:rPr>
        <w:t xml:space="preserve">ein eigenes Computerspiel zu programmieren oder mit den anderen Teilnehmern über Zukunftsfragen zu diskutieren. </w:t>
      </w:r>
    </w:p>
    <w:p w14:paraId="3B387FE2" w14:textId="018EDDDE" w:rsidR="00813636" w:rsidRDefault="00813636" w:rsidP="008F6916">
      <w:pPr>
        <w:pStyle w:val="Default"/>
        <w:jc w:val="both"/>
        <w:rPr>
          <w:sz w:val="22"/>
          <w:szCs w:val="22"/>
        </w:rPr>
      </w:pPr>
    </w:p>
    <w:p w14:paraId="5E1051BC" w14:textId="0382F695" w:rsidR="00401FC9" w:rsidRDefault="001E2CDB" w:rsidP="008F6916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Am Abend war es dann soweit. </w:t>
      </w:r>
      <w:r w:rsidR="008B68A7">
        <w:rPr>
          <w:sz w:val="22"/>
          <w:szCs w:val="22"/>
        </w:rPr>
        <w:t xml:space="preserve">Vor vielen geladenen Gästen wurden die drei Preise verliehen. </w:t>
      </w:r>
      <w:r w:rsidR="00304E89">
        <w:rPr>
          <w:sz w:val="22"/>
          <w:szCs w:val="22"/>
        </w:rPr>
        <w:t xml:space="preserve">Die </w:t>
      </w:r>
      <w:r w:rsidR="007C28C5" w:rsidRPr="007C28C5">
        <w:rPr>
          <w:sz w:val="22"/>
          <w:szCs w:val="22"/>
        </w:rPr>
        <w:t>Bundesministerin für Familie, Senioren, Frauen und Jugend</w:t>
      </w:r>
      <w:r w:rsidR="00304E89">
        <w:rPr>
          <w:sz w:val="22"/>
          <w:szCs w:val="22"/>
        </w:rPr>
        <w:t xml:space="preserve"> Frau Dr. Franziska Giffey</w:t>
      </w:r>
      <w:r w:rsidR="007C28C5">
        <w:rPr>
          <w:sz w:val="22"/>
          <w:szCs w:val="22"/>
        </w:rPr>
        <w:t xml:space="preserve">, </w:t>
      </w:r>
      <w:r w:rsidR="00DB40DF">
        <w:rPr>
          <w:sz w:val="22"/>
          <w:szCs w:val="22"/>
        </w:rPr>
        <w:t>die S</w:t>
      </w:r>
      <w:r w:rsidR="00DB40DF" w:rsidRPr="00DB40DF">
        <w:rPr>
          <w:sz w:val="22"/>
          <w:szCs w:val="22"/>
        </w:rPr>
        <w:t>chirmherrin der Stiftung Bildung</w:t>
      </w:r>
      <w:r w:rsidR="00DB40DF">
        <w:rPr>
          <w:sz w:val="22"/>
          <w:szCs w:val="22"/>
        </w:rPr>
        <w:t xml:space="preserve"> Frau Prof. D</w:t>
      </w:r>
      <w:r w:rsidR="007078DD">
        <w:rPr>
          <w:sz w:val="22"/>
          <w:szCs w:val="22"/>
        </w:rPr>
        <w:t>r</w:t>
      </w:r>
      <w:bookmarkStart w:id="0" w:name="_GoBack"/>
      <w:bookmarkEnd w:id="0"/>
      <w:r w:rsidR="00DB40DF">
        <w:rPr>
          <w:sz w:val="22"/>
          <w:szCs w:val="22"/>
        </w:rPr>
        <w:t xml:space="preserve">. Gesine Schwan sowie der Fernsehmoderator Mitri Sirin hielten jeweils die Laudatio und alle hielten den Atem an. </w:t>
      </w:r>
      <w:r w:rsidR="00F218CF">
        <w:rPr>
          <w:sz w:val="22"/>
          <w:szCs w:val="22"/>
        </w:rPr>
        <w:t xml:space="preserve">Prämiert wurden </w:t>
      </w:r>
    </w:p>
    <w:p w14:paraId="60E23C2D" w14:textId="2DB25288" w:rsidR="00813636" w:rsidRDefault="00401FC9" w:rsidP="00401FC9">
      <w:pPr>
        <w:pStyle w:val="Default"/>
        <w:numPr>
          <w:ilvl w:val="0"/>
          <w:numId w:val="5"/>
        </w:numPr>
        <w:jc w:val="both"/>
        <w:rPr>
          <w:sz w:val="22"/>
          <w:szCs w:val="22"/>
        </w:rPr>
      </w:pPr>
      <w:r>
        <w:rPr>
          <w:sz w:val="22"/>
          <w:szCs w:val="22"/>
        </w:rPr>
        <w:t>die Grundschule Neuhaus an der Oste für ihr Projekt „</w:t>
      </w:r>
      <w:r w:rsidR="00E30772">
        <w:rPr>
          <w:sz w:val="22"/>
          <w:szCs w:val="22"/>
        </w:rPr>
        <w:t>Müllpiraten</w:t>
      </w:r>
      <w:r>
        <w:rPr>
          <w:sz w:val="22"/>
          <w:szCs w:val="22"/>
        </w:rPr>
        <w:t>“,</w:t>
      </w:r>
    </w:p>
    <w:p w14:paraId="57465760" w14:textId="525D9AFB" w:rsidR="00401FC9" w:rsidRDefault="004610B4" w:rsidP="00401FC9">
      <w:pPr>
        <w:pStyle w:val="Default"/>
        <w:numPr>
          <w:ilvl w:val="0"/>
          <w:numId w:val="5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das </w:t>
      </w:r>
      <w:r w:rsidRPr="004610B4">
        <w:rPr>
          <w:sz w:val="22"/>
          <w:szCs w:val="22"/>
        </w:rPr>
        <w:t>Staatliche berufsbildende Schulzentrum Jena-Göschwitz</w:t>
      </w:r>
      <w:r>
        <w:rPr>
          <w:sz w:val="22"/>
          <w:szCs w:val="22"/>
        </w:rPr>
        <w:t xml:space="preserve"> </w:t>
      </w:r>
      <w:r w:rsidR="00475FA7">
        <w:rPr>
          <w:sz w:val="22"/>
          <w:szCs w:val="22"/>
        </w:rPr>
        <w:t>mit ihren Aktivitäten zur Einbeziehung des</w:t>
      </w:r>
      <w:r w:rsidR="00CD1861">
        <w:rPr>
          <w:sz w:val="22"/>
          <w:szCs w:val="22"/>
        </w:rPr>
        <w:t xml:space="preserve"> Themas Nachhaltigkeit in Lehrplan und Ausbildung sowie</w:t>
      </w:r>
    </w:p>
    <w:p w14:paraId="18AF2793" w14:textId="6168B096" w:rsidR="00CD1861" w:rsidRDefault="00CD1861" w:rsidP="00401FC9">
      <w:pPr>
        <w:pStyle w:val="Default"/>
        <w:numPr>
          <w:ilvl w:val="0"/>
          <w:numId w:val="5"/>
        </w:numPr>
        <w:jc w:val="both"/>
        <w:rPr>
          <w:sz w:val="22"/>
          <w:szCs w:val="22"/>
        </w:rPr>
      </w:pPr>
      <w:r>
        <w:rPr>
          <w:sz w:val="22"/>
          <w:szCs w:val="22"/>
        </w:rPr>
        <w:t>das Dresdner Benno-Gymnasiu</w:t>
      </w:r>
      <w:r w:rsidR="007F0296">
        <w:rPr>
          <w:sz w:val="22"/>
          <w:szCs w:val="22"/>
        </w:rPr>
        <w:t>m für die „nachhaltige Gestaltung des Ökosystems Schule“</w:t>
      </w:r>
      <w:r w:rsidR="00F361FB">
        <w:rPr>
          <w:sz w:val="22"/>
          <w:szCs w:val="22"/>
        </w:rPr>
        <w:t>.</w:t>
      </w:r>
    </w:p>
    <w:p w14:paraId="088D04DB" w14:textId="148A681E" w:rsidR="00DB40DF" w:rsidRDefault="00DB40DF" w:rsidP="008F6916">
      <w:pPr>
        <w:pStyle w:val="Default"/>
        <w:jc w:val="both"/>
        <w:rPr>
          <w:sz w:val="22"/>
          <w:szCs w:val="22"/>
        </w:rPr>
      </w:pPr>
    </w:p>
    <w:p w14:paraId="1CC8F894" w14:textId="5022F547" w:rsidR="00CF7043" w:rsidRDefault="0028247C" w:rsidP="008F6916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Auch wenn die AG Mitwelt nicht unter den Preisträgern ist, </w:t>
      </w:r>
      <w:r w:rsidR="00DD2685">
        <w:rPr>
          <w:sz w:val="22"/>
          <w:szCs w:val="22"/>
        </w:rPr>
        <w:t xml:space="preserve">war es ein ereignisreicher Tag mit vielen neuen Anregungen und die Schülerinnen und Schüler sind mit neuen Ideen </w:t>
      </w:r>
      <w:r w:rsidR="00FC3BAB">
        <w:rPr>
          <w:sz w:val="22"/>
          <w:szCs w:val="22"/>
        </w:rPr>
        <w:t xml:space="preserve">zurückgekehrt. Die AG Mitwelt ist ein fester Bestandteil der Schulgemeinschaft und wird </w:t>
      </w:r>
      <w:r w:rsidR="00B77D57">
        <w:rPr>
          <w:sz w:val="22"/>
          <w:szCs w:val="22"/>
        </w:rPr>
        <w:t xml:space="preserve">sich </w:t>
      </w:r>
      <w:r w:rsidR="00CD482D">
        <w:rPr>
          <w:sz w:val="22"/>
          <w:szCs w:val="22"/>
        </w:rPr>
        <w:t xml:space="preserve">weiterhin </w:t>
      </w:r>
      <w:r w:rsidR="00B77D57">
        <w:rPr>
          <w:sz w:val="22"/>
          <w:szCs w:val="22"/>
        </w:rPr>
        <w:t>engagiert</w:t>
      </w:r>
      <w:r w:rsidR="00E52CD7">
        <w:rPr>
          <w:sz w:val="22"/>
          <w:szCs w:val="22"/>
        </w:rPr>
        <w:t xml:space="preserve"> für unsere Mitwelt einsetzen. Der Förderverein wird sie dabei nach Kräften unterstützen und vielleicht sind sie bei einer nächsten Preisverleihung unter den Preisträgern. Wir drücken auf jeden Fall die Daumen. </w:t>
      </w:r>
    </w:p>
    <w:p w14:paraId="1661365C" w14:textId="3F6042E9" w:rsidR="008F6916" w:rsidRDefault="00914357" w:rsidP="008F6916">
      <w:pPr>
        <w:pStyle w:val="Default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8FBB49B" wp14:editId="6AF3B3C4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169920" cy="1783080"/>
            <wp:effectExtent l="0" t="0" r="0" b="7620"/>
            <wp:wrapTight wrapText="bothSides">
              <wp:wrapPolygon edited="0">
                <wp:start x="0" y="0"/>
                <wp:lineTo x="0" y="21462"/>
                <wp:lineTo x="21418" y="21462"/>
                <wp:lineTo x="21418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5E9917" w14:textId="5690A8A0" w:rsidR="008F6916" w:rsidRDefault="00146977" w:rsidP="008F6916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Der Förderverein</w:t>
      </w:r>
    </w:p>
    <w:p w14:paraId="04E05D8B" w14:textId="11D01881" w:rsidR="00375A43" w:rsidRDefault="003437D5" w:rsidP="008F6916">
      <w:pPr>
        <w:pStyle w:val="Default"/>
        <w:jc w:val="both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14B9252" wp14:editId="39E913A7">
            <wp:extent cx="5760720" cy="324040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3D8C5" w14:textId="77777777" w:rsidR="003437D5" w:rsidRDefault="003437D5" w:rsidP="008F6916">
      <w:pPr>
        <w:pStyle w:val="Default"/>
        <w:jc w:val="both"/>
        <w:rPr>
          <w:sz w:val="22"/>
          <w:szCs w:val="22"/>
        </w:rPr>
      </w:pPr>
    </w:p>
    <w:p w14:paraId="4B3F3D82" w14:textId="3F39376C" w:rsidR="00375A43" w:rsidRDefault="00375A43" w:rsidP="008F6916">
      <w:pPr>
        <w:pStyle w:val="Default"/>
        <w:jc w:val="both"/>
        <w:rPr>
          <w:sz w:val="22"/>
          <w:szCs w:val="22"/>
        </w:rPr>
      </w:pPr>
    </w:p>
    <w:p w14:paraId="241D061D" w14:textId="77777777" w:rsidR="00D0396A" w:rsidRDefault="00D0396A" w:rsidP="008F6916">
      <w:pPr>
        <w:pStyle w:val="Default"/>
        <w:jc w:val="both"/>
        <w:rPr>
          <w:sz w:val="22"/>
          <w:szCs w:val="22"/>
        </w:rPr>
      </w:pPr>
    </w:p>
    <w:p w14:paraId="612A6004" w14:textId="3C1BDC0A" w:rsidR="00D0396A" w:rsidRPr="00587679" w:rsidRDefault="00D0396A" w:rsidP="008F6916">
      <w:pPr>
        <w:pStyle w:val="Default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3B51F39F" wp14:editId="71D59C7D">
            <wp:extent cx="5760720" cy="324040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396A" w:rsidRPr="00587679" w:rsidSect="00651DE3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DB8877" w14:textId="77777777" w:rsidR="00B443FF" w:rsidRDefault="00B443FF" w:rsidP="005149F9">
      <w:r>
        <w:separator/>
      </w:r>
    </w:p>
  </w:endnote>
  <w:endnote w:type="continuationSeparator" w:id="0">
    <w:p w14:paraId="794329C2" w14:textId="77777777" w:rsidR="00B443FF" w:rsidRDefault="00B443FF" w:rsidP="00514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erif Std">
    <w:altName w:val="Cambria"/>
    <w:panose1 w:val="00000000000000000000"/>
    <w:charset w:val="00"/>
    <w:family w:val="roman"/>
    <w:notTrueType/>
    <w:pitch w:val="variable"/>
    <w:sig w:usb0="00000003" w:usb1="00000001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4FE1E9" w14:textId="77777777" w:rsidR="00B443FF" w:rsidRDefault="00B443FF" w:rsidP="005149F9">
      <w:r>
        <w:separator/>
      </w:r>
    </w:p>
  </w:footnote>
  <w:footnote w:type="continuationSeparator" w:id="0">
    <w:p w14:paraId="7C941623" w14:textId="77777777" w:rsidR="00B443FF" w:rsidRDefault="00B443FF" w:rsidP="005149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342EE3"/>
    <w:multiLevelType w:val="hybridMultilevel"/>
    <w:tmpl w:val="07E65BC0"/>
    <w:lvl w:ilvl="0" w:tplc="F91A0ED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1C692A"/>
    <w:multiLevelType w:val="hybridMultilevel"/>
    <w:tmpl w:val="8D8CAD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1607D8"/>
    <w:multiLevelType w:val="hybridMultilevel"/>
    <w:tmpl w:val="16949004"/>
    <w:lvl w:ilvl="0" w:tplc="5856694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1C108B"/>
    <w:multiLevelType w:val="hybridMultilevel"/>
    <w:tmpl w:val="F6C45D80"/>
    <w:lvl w:ilvl="0" w:tplc="22E03C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322F90"/>
    <w:multiLevelType w:val="hybridMultilevel"/>
    <w:tmpl w:val="17CA1F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FA4"/>
    <w:rsid w:val="00005991"/>
    <w:rsid w:val="0000666B"/>
    <w:rsid w:val="00013FDF"/>
    <w:rsid w:val="000222C6"/>
    <w:rsid w:val="00040ECE"/>
    <w:rsid w:val="000519E2"/>
    <w:rsid w:val="00055241"/>
    <w:rsid w:val="00060C69"/>
    <w:rsid w:val="00070564"/>
    <w:rsid w:val="0007105D"/>
    <w:rsid w:val="0007519C"/>
    <w:rsid w:val="000C05AD"/>
    <w:rsid w:val="000C684C"/>
    <w:rsid w:val="000D2380"/>
    <w:rsid w:val="000F3770"/>
    <w:rsid w:val="00102D3B"/>
    <w:rsid w:val="00103D64"/>
    <w:rsid w:val="00111913"/>
    <w:rsid w:val="0012720B"/>
    <w:rsid w:val="001423B7"/>
    <w:rsid w:val="00146977"/>
    <w:rsid w:val="0014765B"/>
    <w:rsid w:val="00161C90"/>
    <w:rsid w:val="00164EA5"/>
    <w:rsid w:val="00183FB1"/>
    <w:rsid w:val="0019228C"/>
    <w:rsid w:val="001A5963"/>
    <w:rsid w:val="001A65E6"/>
    <w:rsid w:val="001C4740"/>
    <w:rsid w:val="001D4E6D"/>
    <w:rsid w:val="001E2A66"/>
    <w:rsid w:val="001E2CDB"/>
    <w:rsid w:val="001F2435"/>
    <w:rsid w:val="001F2DB1"/>
    <w:rsid w:val="00212BD1"/>
    <w:rsid w:val="00213FD4"/>
    <w:rsid w:val="00217764"/>
    <w:rsid w:val="00236539"/>
    <w:rsid w:val="0024237C"/>
    <w:rsid w:val="00281C97"/>
    <w:rsid w:val="0028247C"/>
    <w:rsid w:val="002835CA"/>
    <w:rsid w:val="00285B94"/>
    <w:rsid w:val="00285EF6"/>
    <w:rsid w:val="002A608C"/>
    <w:rsid w:val="002C7182"/>
    <w:rsid w:val="002D41C5"/>
    <w:rsid w:val="0030229A"/>
    <w:rsid w:val="00304445"/>
    <w:rsid w:val="00304E89"/>
    <w:rsid w:val="003073D2"/>
    <w:rsid w:val="003158B4"/>
    <w:rsid w:val="003239C5"/>
    <w:rsid w:val="003350EA"/>
    <w:rsid w:val="003437D5"/>
    <w:rsid w:val="003501DB"/>
    <w:rsid w:val="00361D8E"/>
    <w:rsid w:val="003724BA"/>
    <w:rsid w:val="00375A43"/>
    <w:rsid w:val="00375C96"/>
    <w:rsid w:val="00376A45"/>
    <w:rsid w:val="003851EE"/>
    <w:rsid w:val="003A222D"/>
    <w:rsid w:val="003A3C25"/>
    <w:rsid w:val="003C2570"/>
    <w:rsid w:val="003D33C0"/>
    <w:rsid w:val="003E17DA"/>
    <w:rsid w:val="003E71C3"/>
    <w:rsid w:val="003E7E04"/>
    <w:rsid w:val="003F4577"/>
    <w:rsid w:val="00401FC9"/>
    <w:rsid w:val="004159BC"/>
    <w:rsid w:val="0042003F"/>
    <w:rsid w:val="0045291C"/>
    <w:rsid w:val="004610B4"/>
    <w:rsid w:val="00461700"/>
    <w:rsid w:val="004733E0"/>
    <w:rsid w:val="00475F06"/>
    <w:rsid w:val="00475FA7"/>
    <w:rsid w:val="0048108A"/>
    <w:rsid w:val="004836FA"/>
    <w:rsid w:val="00491A73"/>
    <w:rsid w:val="00497502"/>
    <w:rsid w:val="004A23F4"/>
    <w:rsid w:val="004A6D57"/>
    <w:rsid w:val="004D1E3C"/>
    <w:rsid w:val="004D6C54"/>
    <w:rsid w:val="004F03CA"/>
    <w:rsid w:val="004F2FC3"/>
    <w:rsid w:val="005149F9"/>
    <w:rsid w:val="00517485"/>
    <w:rsid w:val="0052163C"/>
    <w:rsid w:val="00544CED"/>
    <w:rsid w:val="00546633"/>
    <w:rsid w:val="005475AF"/>
    <w:rsid w:val="00556FA3"/>
    <w:rsid w:val="0056219F"/>
    <w:rsid w:val="00567412"/>
    <w:rsid w:val="00573B5A"/>
    <w:rsid w:val="00580DA0"/>
    <w:rsid w:val="00587679"/>
    <w:rsid w:val="00595E00"/>
    <w:rsid w:val="005A34DA"/>
    <w:rsid w:val="005A3AEB"/>
    <w:rsid w:val="005D59BD"/>
    <w:rsid w:val="005D62E1"/>
    <w:rsid w:val="005F0DC6"/>
    <w:rsid w:val="005F53E6"/>
    <w:rsid w:val="005F5469"/>
    <w:rsid w:val="00622BAD"/>
    <w:rsid w:val="00651DE3"/>
    <w:rsid w:val="006560A7"/>
    <w:rsid w:val="00657A5F"/>
    <w:rsid w:val="0066144B"/>
    <w:rsid w:val="00680D23"/>
    <w:rsid w:val="0068679A"/>
    <w:rsid w:val="006957A1"/>
    <w:rsid w:val="006C4F59"/>
    <w:rsid w:val="006E64C1"/>
    <w:rsid w:val="006E7B74"/>
    <w:rsid w:val="006F2BB2"/>
    <w:rsid w:val="00702015"/>
    <w:rsid w:val="007078DD"/>
    <w:rsid w:val="007167C4"/>
    <w:rsid w:val="00730B8C"/>
    <w:rsid w:val="007330BF"/>
    <w:rsid w:val="0074299C"/>
    <w:rsid w:val="00744316"/>
    <w:rsid w:val="007514EC"/>
    <w:rsid w:val="00753522"/>
    <w:rsid w:val="00772829"/>
    <w:rsid w:val="00794FDC"/>
    <w:rsid w:val="007A0704"/>
    <w:rsid w:val="007B370F"/>
    <w:rsid w:val="007C28C5"/>
    <w:rsid w:val="007D35E4"/>
    <w:rsid w:val="007D7AC8"/>
    <w:rsid w:val="007E311D"/>
    <w:rsid w:val="007F0296"/>
    <w:rsid w:val="007F3098"/>
    <w:rsid w:val="007F549E"/>
    <w:rsid w:val="00800E9B"/>
    <w:rsid w:val="00813636"/>
    <w:rsid w:val="00822C6C"/>
    <w:rsid w:val="008609D3"/>
    <w:rsid w:val="00864DE6"/>
    <w:rsid w:val="00876065"/>
    <w:rsid w:val="0089058D"/>
    <w:rsid w:val="0089328D"/>
    <w:rsid w:val="0089555B"/>
    <w:rsid w:val="008A38E0"/>
    <w:rsid w:val="008A39F5"/>
    <w:rsid w:val="008A7126"/>
    <w:rsid w:val="008B68A7"/>
    <w:rsid w:val="008D1458"/>
    <w:rsid w:val="008E4FAB"/>
    <w:rsid w:val="008E5ADA"/>
    <w:rsid w:val="008F34E6"/>
    <w:rsid w:val="008F3CC9"/>
    <w:rsid w:val="008F6916"/>
    <w:rsid w:val="009062C1"/>
    <w:rsid w:val="00914357"/>
    <w:rsid w:val="00914CE1"/>
    <w:rsid w:val="00917961"/>
    <w:rsid w:val="00920074"/>
    <w:rsid w:val="0093147A"/>
    <w:rsid w:val="009367D3"/>
    <w:rsid w:val="00941577"/>
    <w:rsid w:val="00964FEE"/>
    <w:rsid w:val="00972547"/>
    <w:rsid w:val="00991C4A"/>
    <w:rsid w:val="009C0FA4"/>
    <w:rsid w:val="009D2C1E"/>
    <w:rsid w:val="009F144B"/>
    <w:rsid w:val="00A04164"/>
    <w:rsid w:val="00A0585B"/>
    <w:rsid w:val="00A14D2D"/>
    <w:rsid w:val="00A16078"/>
    <w:rsid w:val="00A2002D"/>
    <w:rsid w:val="00A23F17"/>
    <w:rsid w:val="00A27661"/>
    <w:rsid w:val="00A403AD"/>
    <w:rsid w:val="00A412D5"/>
    <w:rsid w:val="00A4255D"/>
    <w:rsid w:val="00A434F8"/>
    <w:rsid w:val="00A45070"/>
    <w:rsid w:val="00A47C90"/>
    <w:rsid w:val="00A62F70"/>
    <w:rsid w:val="00A6799B"/>
    <w:rsid w:val="00A76A26"/>
    <w:rsid w:val="00AB3E72"/>
    <w:rsid w:val="00AC17D2"/>
    <w:rsid w:val="00AC4F29"/>
    <w:rsid w:val="00AD2759"/>
    <w:rsid w:val="00AE0CE8"/>
    <w:rsid w:val="00AE7471"/>
    <w:rsid w:val="00AE782D"/>
    <w:rsid w:val="00AF3A1B"/>
    <w:rsid w:val="00AF6B98"/>
    <w:rsid w:val="00B052FA"/>
    <w:rsid w:val="00B079AF"/>
    <w:rsid w:val="00B1395B"/>
    <w:rsid w:val="00B32D7C"/>
    <w:rsid w:val="00B443FF"/>
    <w:rsid w:val="00B46A80"/>
    <w:rsid w:val="00B65689"/>
    <w:rsid w:val="00B77131"/>
    <w:rsid w:val="00B77D57"/>
    <w:rsid w:val="00B820B0"/>
    <w:rsid w:val="00B87452"/>
    <w:rsid w:val="00BA4B14"/>
    <w:rsid w:val="00BA5AFC"/>
    <w:rsid w:val="00BB2CB2"/>
    <w:rsid w:val="00BC0F04"/>
    <w:rsid w:val="00BE4671"/>
    <w:rsid w:val="00BF38FC"/>
    <w:rsid w:val="00C00401"/>
    <w:rsid w:val="00C01A1A"/>
    <w:rsid w:val="00C040DA"/>
    <w:rsid w:val="00C04DC1"/>
    <w:rsid w:val="00C0704D"/>
    <w:rsid w:val="00C10412"/>
    <w:rsid w:val="00C2419B"/>
    <w:rsid w:val="00C32489"/>
    <w:rsid w:val="00C41C3A"/>
    <w:rsid w:val="00C565C0"/>
    <w:rsid w:val="00C6038D"/>
    <w:rsid w:val="00C90DDC"/>
    <w:rsid w:val="00C91466"/>
    <w:rsid w:val="00C9516B"/>
    <w:rsid w:val="00CD1861"/>
    <w:rsid w:val="00CD482D"/>
    <w:rsid w:val="00CD7F42"/>
    <w:rsid w:val="00CE6792"/>
    <w:rsid w:val="00CE7643"/>
    <w:rsid w:val="00CF7043"/>
    <w:rsid w:val="00D02CE6"/>
    <w:rsid w:val="00D0396A"/>
    <w:rsid w:val="00D12F2F"/>
    <w:rsid w:val="00D16199"/>
    <w:rsid w:val="00D317E9"/>
    <w:rsid w:val="00D365B3"/>
    <w:rsid w:val="00D43488"/>
    <w:rsid w:val="00D44DAE"/>
    <w:rsid w:val="00D46A46"/>
    <w:rsid w:val="00D474CD"/>
    <w:rsid w:val="00D61D96"/>
    <w:rsid w:val="00D625F2"/>
    <w:rsid w:val="00D67CB6"/>
    <w:rsid w:val="00D7157A"/>
    <w:rsid w:val="00DA789D"/>
    <w:rsid w:val="00DB1C42"/>
    <w:rsid w:val="00DB40DF"/>
    <w:rsid w:val="00DB72BF"/>
    <w:rsid w:val="00DC78F2"/>
    <w:rsid w:val="00DC7D96"/>
    <w:rsid w:val="00DD0D99"/>
    <w:rsid w:val="00DD2685"/>
    <w:rsid w:val="00DE1C51"/>
    <w:rsid w:val="00DE7566"/>
    <w:rsid w:val="00DF14DD"/>
    <w:rsid w:val="00E2081A"/>
    <w:rsid w:val="00E226C8"/>
    <w:rsid w:val="00E2571C"/>
    <w:rsid w:val="00E30772"/>
    <w:rsid w:val="00E30A1E"/>
    <w:rsid w:val="00E320ED"/>
    <w:rsid w:val="00E423F7"/>
    <w:rsid w:val="00E43A46"/>
    <w:rsid w:val="00E52CD7"/>
    <w:rsid w:val="00E70AEB"/>
    <w:rsid w:val="00E90E75"/>
    <w:rsid w:val="00EA00CF"/>
    <w:rsid w:val="00EB036B"/>
    <w:rsid w:val="00EB0E74"/>
    <w:rsid w:val="00EC7206"/>
    <w:rsid w:val="00ED3813"/>
    <w:rsid w:val="00EF09FD"/>
    <w:rsid w:val="00EF6435"/>
    <w:rsid w:val="00F03541"/>
    <w:rsid w:val="00F218CF"/>
    <w:rsid w:val="00F24337"/>
    <w:rsid w:val="00F3286F"/>
    <w:rsid w:val="00F361FB"/>
    <w:rsid w:val="00F51E27"/>
    <w:rsid w:val="00F748F9"/>
    <w:rsid w:val="00F74D84"/>
    <w:rsid w:val="00FA1A4C"/>
    <w:rsid w:val="00FA1C49"/>
    <w:rsid w:val="00FA6F34"/>
    <w:rsid w:val="00FC27F5"/>
    <w:rsid w:val="00FC3BAB"/>
    <w:rsid w:val="00FE0DBD"/>
    <w:rsid w:val="00FE4510"/>
    <w:rsid w:val="00FE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D248F"/>
  <w15:docId w15:val="{10243DED-CB05-4D93-B695-6AB74E4E2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F53E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040DA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163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163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89555B"/>
    <w:pPr>
      <w:ind w:left="720"/>
      <w:contextualSpacing/>
    </w:pPr>
  </w:style>
  <w:style w:type="table" w:styleId="Tabellenraster">
    <w:name w:val="Table Grid"/>
    <w:basedOn w:val="NormaleTabelle"/>
    <w:uiPriority w:val="59"/>
    <w:rsid w:val="008955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5149F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49F9"/>
  </w:style>
  <w:style w:type="paragraph" w:styleId="Fuzeile">
    <w:name w:val="footer"/>
    <w:basedOn w:val="Standard"/>
    <w:link w:val="FuzeileZchn"/>
    <w:uiPriority w:val="99"/>
    <w:unhideWhenUsed/>
    <w:rsid w:val="005149F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49F9"/>
  </w:style>
  <w:style w:type="paragraph" w:customStyle="1" w:styleId="Default">
    <w:name w:val="Default"/>
    <w:rsid w:val="00A2002D"/>
    <w:pPr>
      <w:autoSpaceDE w:val="0"/>
      <w:autoSpaceDN w:val="0"/>
      <w:adjustRightInd w:val="0"/>
    </w:pPr>
    <w:rPr>
      <w:rFonts w:ascii="Arial" w:hAnsi="Arial" w:cs="Arial"/>
      <w:color w:val="000000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609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ymnasiumSuedwest\Kopfbogen_Allg_Farb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1EB36-186B-479B-9AD2-E8CC1BDBC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Kopfbogen_Allg_Farbe.dotx</Template>
  <TotalTime>0</TotalTime>
  <Pages>2</Pages>
  <Words>329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Tobias Bauer</dc:creator>
  <cp:lastModifiedBy>Karin Dannenberg</cp:lastModifiedBy>
  <cp:revision>62</cp:revision>
  <cp:lastPrinted>2017-09-11T18:39:00Z</cp:lastPrinted>
  <dcterms:created xsi:type="dcterms:W3CDTF">2019-12-29T07:02:00Z</dcterms:created>
  <dcterms:modified xsi:type="dcterms:W3CDTF">2019-12-30T10:48:00Z</dcterms:modified>
</cp:coreProperties>
</file>